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46EE" w14:textId="77777777" w:rsidR="00D163D0" w:rsidRPr="00C42253" w:rsidRDefault="00D163D0" w:rsidP="00D163D0">
      <w:pPr>
        <w:widowControl w:val="0"/>
        <w:rPr>
          <w:sz w:val="16"/>
          <w:szCs w:val="16"/>
          <w:lang w:val="hr-HR"/>
        </w:rPr>
      </w:pPr>
    </w:p>
    <w:p w14:paraId="0B97D515" w14:textId="77777777" w:rsidR="00D055F0" w:rsidRDefault="00CE4CCB" w:rsidP="00FF22BB">
      <w:pPr>
        <w:widowControl w:val="0"/>
        <w:jc w:val="center"/>
        <w:rPr>
          <w:rFonts w:ascii="Arial Narrow" w:hAnsi="Arial Narrow"/>
          <w:sz w:val="36"/>
          <w:szCs w:val="36"/>
          <w:lang w:val="hr-HR"/>
        </w:rPr>
      </w:pPr>
      <w:r w:rsidRPr="000B66BE">
        <w:rPr>
          <w:rFonts w:ascii="Arial Narrow" w:hAnsi="Arial Narrow"/>
          <w:sz w:val="36"/>
          <w:szCs w:val="36"/>
          <w:lang w:val="hr-HR"/>
        </w:rPr>
        <w:t xml:space="preserve">ZAHTJEV ZA IZVEDBU PRIKLJUČKA NA </w:t>
      </w:r>
      <w:r w:rsidR="00832555" w:rsidRPr="009F5155">
        <w:rPr>
          <w:rFonts w:ascii="Arial Narrow" w:hAnsi="Arial Narrow"/>
          <w:sz w:val="36"/>
          <w:szCs w:val="36"/>
          <w:lang w:val="hr-HR"/>
        </w:rPr>
        <w:t xml:space="preserve">VODOOPSKRBNI </w:t>
      </w:r>
      <w:r w:rsidRPr="000B66BE">
        <w:rPr>
          <w:rFonts w:ascii="Arial Narrow" w:hAnsi="Arial Narrow"/>
          <w:sz w:val="36"/>
          <w:szCs w:val="36"/>
          <w:lang w:val="hr-HR"/>
        </w:rPr>
        <w:t>SUSTAV</w:t>
      </w:r>
      <w:r w:rsidR="00B72A65" w:rsidRPr="000B66BE">
        <w:rPr>
          <w:rFonts w:ascii="Arial Narrow" w:hAnsi="Arial Narrow"/>
          <w:sz w:val="36"/>
          <w:szCs w:val="36"/>
          <w:lang w:val="hr-HR"/>
        </w:rPr>
        <w:t xml:space="preserve"> MEĐIMURJA</w:t>
      </w:r>
    </w:p>
    <w:p w14:paraId="5AD63815" w14:textId="77777777" w:rsidR="00FF22BB" w:rsidRDefault="00FF22BB" w:rsidP="00FF22BB">
      <w:pPr>
        <w:widowControl w:val="0"/>
        <w:jc w:val="center"/>
        <w:rPr>
          <w:rFonts w:ascii="Arial Narrow" w:hAnsi="Arial Narrow"/>
          <w:sz w:val="24"/>
          <w:szCs w:val="24"/>
          <w:lang w:val="hr-HR"/>
        </w:rPr>
      </w:pPr>
    </w:p>
    <w:p w14:paraId="673252F8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PODNOSITELJ ZAHTJEVA 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……………………………………………………………………………..</w:t>
      </w:r>
    </w:p>
    <w:p w14:paraId="10A5F007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48F600A7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OIB :</w:t>
      </w:r>
      <w:r>
        <w:rPr>
          <w:rFonts w:ascii="Arial Narrow" w:hAnsi="Arial Narrow"/>
          <w:sz w:val="24"/>
          <w:szCs w:val="24"/>
          <w:lang w:val="hr-HR"/>
        </w:rPr>
        <w:t xml:space="preserve"> …………………………….</w:t>
      </w:r>
      <w:r w:rsidRPr="007F18D8"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ab/>
      </w:r>
      <w:r w:rsidRPr="007F18D8">
        <w:rPr>
          <w:rFonts w:ascii="Arial Narrow" w:hAnsi="Arial Narrow"/>
          <w:sz w:val="24"/>
          <w:szCs w:val="24"/>
          <w:lang w:val="hr-HR"/>
        </w:rPr>
        <w:t>TELEFON</w:t>
      </w:r>
      <w:r>
        <w:rPr>
          <w:rFonts w:ascii="Arial Narrow" w:hAnsi="Arial Narrow"/>
          <w:sz w:val="24"/>
          <w:szCs w:val="24"/>
          <w:lang w:val="hr-HR"/>
        </w:rPr>
        <w:t xml:space="preserve"> :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</w:t>
      </w:r>
    </w:p>
    <w:p w14:paraId="2083E4C8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7EEC8586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D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atum rođenja/ MB tvrtke 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……………………………………………………………………………………..</w:t>
      </w:r>
    </w:p>
    <w:p w14:paraId="52CB60B6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5F4A09D8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ADRESA STANOVANJA/ S</w:t>
      </w:r>
      <w:r>
        <w:rPr>
          <w:rFonts w:ascii="Arial Narrow" w:hAnsi="Arial Narrow"/>
          <w:sz w:val="24"/>
          <w:szCs w:val="24"/>
          <w:lang w:val="hr-HR"/>
        </w:rPr>
        <w:t>J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EDIŠTE TVRTKE: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……………………………………………………………….</w:t>
      </w:r>
    </w:p>
    <w:p w14:paraId="36689A9B" w14:textId="77777777" w:rsidR="00860B44" w:rsidRPr="007F18D8" w:rsidRDefault="00860B4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65FFFECD" w14:textId="77777777" w:rsidR="00C92FD8" w:rsidRPr="007F18D8" w:rsidRDefault="00675ED6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VRSTA GRAĐEV</w:t>
      </w:r>
      <w:r w:rsidR="00860B44" w:rsidRPr="007F18D8">
        <w:rPr>
          <w:rFonts w:ascii="Arial Narrow" w:hAnsi="Arial Narrow"/>
          <w:sz w:val="24"/>
          <w:szCs w:val="24"/>
          <w:lang w:val="hr-HR"/>
        </w:rPr>
        <w:t xml:space="preserve">INE : </w:t>
      </w:r>
    </w:p>
    <w:p w14:paraId="28DEFE27" w14:textId="77777777" w:rsidR="00832555" w:rsidRPr="007F18D8" w:rsidRDefault="00832555" w:rsidP="00832555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ab/>
        <w:t xml:space="preserve">a) </w:t>
      </w:r>
      <w:r w:rsidRPr="007F18D8">
        <w:rPr>
          <w:rFonts w:ascii="Arial Narrow" w:hAnsi="Arial Narrow"/>
          <w:sz w:val="24"/>
          <w:szCs w:val="24"/>
          <w:lang w:val="hr-HR"/>
        </w:rPr>
        <w:t>individualna stambena (obiteljska kuća)</w:t>
      </w:r>
    </w:p>
    <w:p w14:paraId="0DC8E56E" w14:textId="77777777" w:rsidR="00832555" w:rsidRPr="007F18D8" w:rsidRDefault="00832555" w:rsidP="00832555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ab/>
      </w:r>
      <w:r w:rsidRPr="007F18D8">
        <w:rPr>
          <w:rFonts w:ascii="Arial Narrow" w:hAnsi="Arial Narrow"/>
          <w:sz w:val="24"/>
          <w:szCs w:val="24"/>
          <w:lang w:val="hr-HR"/>
        </w:rPr>
        <w:tab/>
      </w:r>
      <w:r w:rsidRPr="007F18D8"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 xml:space="preserve">b) </w:t>
      </w:r>
      <w:r w:rsidRPr="007F18D8">
        <w:rPr>
          <w:rFonts w:ascii="Arial Narrow" w:hAnsi="Arial Narrow"/>
          <w:sz w:val="24"/>
          <w:szCs w:val="24"/>
          <w:lang w:val="hr-HR"/>
        </w:rPr>
        <w:t>višestambena s ______ stambenih jedinica</w:t>
      </w:r>
    </w:p>
    <w:p w14:paraId="6F165678" w14:textId="77777777" w:rsidR="00832555" w:rsidRPr="007F18D8" w:rsidRDefault="00832555" w:rsidP="00832555">
      <w:pPr>
        <w:widowControl w:val="0"/>
        <w:ind w:left="1440" w:firstLine="72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 xml:space="preserve">c) </w:t>
      </w:r>
      <w:r w:rsidRPr="007F18D8">
        <w:rPr>
          <w:rFonts w:ascii="Arial Narrow" w:hAnsi="Arial Narrow"/>
          <w:sz w:val="24"/>
          <w:szCs w:val="24"/>
          <w:lang w:val="hr-HR"/>
        </w:rPr>
        <w:t>poslovna s ____ poslovnih jedinica</w:t>
      </w:r>
    </w:p>
    <w:p w14:paraId="47002B8F" w14:textId="77777777" w:rsidR="00832555" w:rsidRPr="007F18D8" w:rsidRDefault="00832555" w:rsidP="00832555">
      <w:pPr>
        <w:widowControl w:val="0"/>
        <w:ind w:left="216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 xml:space="preserve">d) </w:t>
      </w:r>
      <w:r w:rsidRPr="007F18D8">
        <w:rPr>
          <w:rFonts w:ascii="Arial Narrow" w:hAnsi="Arial Narrow"/>
          <w:sz w:val="24"/>
          <w:szCs w:val="24"/>
          <w:lang w:val="hr-HR"/>
        </w:rPr>
        <w:t>stambeno-poslovna s ____ stambenih i ____ poslovnih jedinica</w:t>
      </w:r>
    </w:p>
    <w:p w14:paraId="6C93F16D" w14:textId="77777777" w:rsidR="00292F04" w:rsidRPr="007F18D8" w:rsidRDefault="00292F0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2A1D2B2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LOKACIJA GRAĐEVINE 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………………………………………………………………………………………..</w:t>
      </w:r>
    </w:p>
    <w:p w14:paraId="151C9FF4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6310A58" w14:textId="77777777" w:rsidR="00A27A00" w:rsidRDefault="00A27A00" w:rsidP="00A27A0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k.o. ……………………………..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k.č. …………………………………….</w:t>
      </w:r>
    </w:p>
    <w:p w14:paraId="22668D04" w14:textId="77777777" w:rsidR="00A27A00" w:rsidRDefault="00A27A00" w:rsidP="00A27A0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533C8B06" w14:textId="77777777" w:rsidR="00A27A00" w:rsidRPr="007F18D8" w:rsidRDefault="00A27A00" w:rsidP="00A27A0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broj ZK uloška………………….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k.o. ……………………………………. </w:t>
      </w:r>
      <w:r>
        <w:rPr>
          <w:rFonts w:ascii="Arial Narrow" w:hAnsi="Arial Narrow"/>
          <w:sz w:val="24"/>
          <w:szCs w:val="24"/>
          <w:lang w:val="hr-HR"/>
        </w:rPr>
        <w:tab/>
        <w:t>k.č. ..……………………..</w:t>
      </w:r>
    </w:p>
    <w:p w14:paraId="54AE4456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3C808B4F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broj građevinske dozvole: </w:t>
      </w:r>
      <w:r>
        <w:rPr>
          <w:rFonts w:ascii="Arial Narrow" w:hAnsi="Arial Narrow"/>
          <w:sz w:val="24"/>
          <w:szCs w:val="24"/>
          <w:lang w:val="hr-HR"/>
        </w:rPr>
        <w:t xml:space="preserve"> …………………………………………………………….</w:t>
      </w:r>
    </w:p>
    <w:p w14:paraId="2A6D170A" w14:textId="77777777" w:rsidR="0000464A" w:rsidRPr="00A97FBB" w:rsidRDefault="0000464A">
      <w:pPr>
        <w:widowControl w:val="0"/>
        <w:jc w:val="both"/>
        <w:rPr>
          <w:rFonts w:ascii="Arial Narrow" w:hAnsi="Arial Narrow"/>
          <w:sz w:val="8"/>
          <w:szCs w:val="8"/>
          <w:lang w:val="hr-HR"/>
        </w:rPr>
      </w:pPr>
    </w:p>
    <w:p w14:paraId="36199D18" w14:textId="77777777" w:rsidR="006D2AAE" w:rsidRPr="000472FB" w:rsidRDefault="00292F04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Zahtjevu pri</w:t>
      </w:r>
      <w:r w:rsidR="00A21288" w:rsidRPr="000472FB">
        <w:rPr>
          <w:rFonts w:ascii="Arial Narrow" w:hAnsi="Arial Narrow"/>
          <w:lang w:val="hr-HR"/>
        </w:rPr>
        <w:t>l</w:t>
      </w:r>
      <w:r w:rsidRPr="000472FB">
        <w:rPr>
          <w:rFonts w:ascii="Arial Narrow" w:hAnsi="Arial Narrow"/>
          <w:lang w:val="hr-HR"/>
        </w:rPr>
        <w:t>ažem:</w:t>
      </w:r>
    </w:p>
    <w:p w14:paraId="0FAC7FFB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izvod iz katastarskog plana (Područni ured za katastar)</w:t>
      </w:r>
    </w:p>
    <w:p w14:paraId="67B686FD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pravomoćnu građevinsku dozvolu/ rješenje o uvjetima građenja/ potvrda glavnog projekta ili potvrdu Područnog ureda za katastar ukoliko je nekretnina izgrađena prije 15.02.1968.</w:t>
      </w:r>
      <w:r w:rsidR="000E61F6">
        <w:rPr>
          <w:rFonts w:ascii="Arial Narrow" w:hAnsi="Arial Narrow"/>
          <w:lang w:val="hr-HR"/>
        </w:rPr>
        <w:t xml:space="preserve"> (ukoliko je</w:t>
      </w:r>
      <w:r w:rsidR="006F52E8">
        <w:rPr>
          <w:rFonts w:ascii="Arial Narrow" w:hAnsi="Arial Narrow"/>
          <w:lang w:val="hr-HR"/>
        </w:rPr>
        <w:t xml:space="preserve"> nekretnina</w:t>
      </w:r>
      <w:r w:rsidR="000E61F6">
        <w:rPr>
          <w:rFonts w:ascii="Arial Narrow" w:hAnsi="Arial Narrow"/>
          <w:lang w:val="hr-HR"/>
        </w:rPr>
        <w:t xml:space="preserve"> u kata</w:t>
      </w:r>
      <w:r w:rsidR="007F18D8">
        <w:rPr>
          <w:rFonts w:ascii="Arial Narrow" w:hAnsi="Arial Narrow"/>
          <w:lang w:val="hr-HR"/>
        </w:rPr>
        <w:t xml:space="preserve">star ucrtana </w:t>
      </w:r>
      <w:r w:rsidR="006F52E8">
        <w:rPr>
          <w:rFonts w:ascii="Arial Narrow" w:hAnsi="Arial Narrow"/>
          <w:lang w:val="hr-HR"/>
        </w:rPr>
        <w:t>nakon 15.02.1968.</w:t>
      </w:r>
      <w:r w:rsidR="007F18D8">
        <w:rPr>
          <w:rFonts w:ascii="Arial Narrow" w:hAnsi="Arial Narrow"/>
          <w:lang w:val="hr-HR"/>
        </w:rPr>
        <w:t xml:space="preserve"> potrebno je dostaviti izjavu ovjerenu kod javnog bilježnika da je nekretnina sagrađena prije 15.02.1968</w:t>
      </w:r>
      <w:r w:rsidR="006F52E8">
        <w:rPr>
          <w:rFonts w:ascii="Arial Narrow" w:hAnsi="Arial Narrow"/>
          <w:lang w:val="hr-HR"/>
        </w:rPr>
        <w:t>.)</w:t>
      </w:r>
    </w:p>
    <w:p w14:paraId="60658AB3" w14:textId="77777777" w:rsidR="00406C53" w:rsidRPr="000472FB" w:rsidRDefault="00406C53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 građevine pod b), c) i d) potrebno je i na uvid dostaviti glavni arhitektonski projekt i projekt hidroinstalacija</w:t>
      </w:r>
    </w:p>
    <w:p w14:paraId="3286D95C" w14:textId="77777777" w:rsidR="00406C53" w:rsidRPr="00A97FBB" w:rsidRDefault="00406C53" w:rsidP="00406C53">
      <w:pPr>
        <w:widowControl w:val="0"/>
        <w:ind w:left="360"/>
        <w:jc w:val="both"/>
        <w:rPr>
          <w:rFonts w:ascii="Arial Narrow" w:hAnsi="Arial Narrow"/>
          <w:sz w:val="8"/>
          <w:szCs w:val="8"/>
          <w:lang w:val="hr-HR"/>
        </w:rPr>
      </w:pPr>
    </w:p>
    <w:p w14:paraId="7A4D5A36" w14:textId="77777777" w:rsidR="00832555" w:rsidRDefault="00832555" w:rsidP="00832555">
      <w:pPr>
        <w:widowControl w:val="0"/>
        <w:ind w:left="36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NAPOMENA: </w:t>
      </w:r>
    </w:p>
    <w:p w14:paraId="048AC7E0" w14:textId="77777777" w:rsidR="00832555" w:rsidRPr="00532EEF" w:rsidRDefault="00832555" w:rsidP="000726E5">
      <w:pPr>
        <w:pStyle w:val="Odlomakpopisa"/>
        <w:widowControl w:val="0"/>
        <w:numPr>
          <w:ilvl w:val="0"/>
          <w:numId w:val="22"/>
        </w:numPr>
        <w:ind w:left="851" w:hanging="284"/>
        <w:jc w:val="both"/>
        <w:rPr>
          <w:rFonts w:ascii="Arial Narrow" w:hAnsi="Arial Narrow"/>
          <w:lang w:val="hr-HR"/>
        </w:rPr>
      </w:pPr>
      <w:r w:rsidRPr="00532EEF">
        <w:rPr>
          <w:rFonts w:ascii="Arial Narrow" w:hAnsi="Arial Narrow"/>
          <w:lang w:val="hr-HR"/>
        </w:rPr>
        <w:t>ukoliko podnositelj zahtjeva nije i investitor iz građevinske dozvole potrebno je dostaviti dokumentaciju kojom se dokazuje neprekinuti gruntovni slijed vlasništva (gruntovni izvadak – ne stariji od 6 mjeseci, kupoprodajni ugovor, darovni ugovor, rješenje o nasljeđivanju)</w:t>
      </w:r>
    </w:p>
    <w:p w14:paraId="5B229266" w14:textId="77777777" w:rsidR="00832555" w:rsidRPr="00532EEF" w:rsidRDefault="00832555" w:rsidP="000726E5">
      <w:pPr>
        <w:pStyle w:val="Odlomakpopisa"/>
        <w:widowControl w:val="0"/>
        <w:numPr>
          <w:ilvl w:val="0"/>
          <w:numId w:val="22"/>
        </w:numPr>
        <w:ind w:left="851" w:hanging="284"/>
        <w:jc w:val="both"/>
        <w:rPr>
          <w:rFonts w:ascii="Arial Narrow" w:hAnsi="Arial Narrow"/>
          <w:lang w:val="hr-HR"/>
        </w:rPr>
      </w:pPr>
      <w:r w:rsidRPr="00532EEF">
        <w:rPr>
          <w:rFonts w:ascii="Arial Narrow" w:hAnsi="Arial Narrow"/>
          <w:lang w:val="hr-HR"/>
        </w:rPr>
        <w:t>kod ugradnje dodatnog vodomjera u postojeće vodomjerno okno potrebno je dostaviti suglasnost vlasnika priključka ovjerenu kod javnog bilježnika</w:t>
      </w:r>
    </w:p>
    <w:p w14:paraId="58572B78" w14:textId="77777777" w:rsidR="00AB7359" w:rsidRPr="00A97FBB" w:rsidRDefault="00AB7359" w:rsidP="00AB7359">
      <w:pPr>
        <w:pStyle w:val="StandardWeb"/>
        <w:spacing w:before="0" w:beforeAutospacing="0" w:after="0" w:afterAutospacing="0" w:line="276" w:lineRule="auto"/>
        <w:rPr>
          <w:rFonts w:ascii="Arial Narrow" w:hAnsi="Arial Narrow"/>
          <w:sz w:val="8"/>
          <w:szCs w:val="8"/>
        </w:rPr>
      </w:pPr>
    </w:p>
    <w:p w14:paraId="232B8153" w14:textId="77777777" w:rsidR="00A77123" w:rsidRPr="00532EEF" w:rsidRDefault="00A77123" w:rsidP="00AB7359">
      <w:pPr>
        <w:pStyle w:val="StandardWeb"/>
        <w:spacing w:before="0" w:beforeAutospacing="0" w:after="0" w:afterAutospacing="0" w:line="276" w:lineRule="auto"/>
        <w:rPr>
          <w:rFonts w:ascii="Arial Narrow" w:hAnsi="Arial Narrow"/>
          <w:sz w:val="20"/>
        </w:rPr>
      </w:pPr>
      <w:r w:rsidRPr="00532EEF">
        <w:rPr>
          <w:rFonts w:ascii="Arial Narrow" w:hAnsi="Arial Narrow"/>
          <w:sz w:val="16"/>
          <w:szCs w:val="20"/>
        </w:rPr>
        <w:t xml:space="preserve">Gore navedene podatke dajem Međimurskim vodama d.o.o. kao uvjet nužan za sklapanje ugovora te će se koristiti u svrhu sklapanja ugovora o priključenju, korištenja vodnih i drugih usluga, te naplatu vodnih i drugih usluga. Podaci o korisniku vodnih usluga pohranjeni su za svo vrijeme trajanja pružanja javnih usluga. Pristup osobnim podacima korisnika vodnih usluga/potrošača tj. ispravak osobnih podataka je moguć u svakom trenutku slanjem zahtjeva Međimurskim vodama d.o.o. putem pošte, osobnim dolaskom u odjel Odnosa s korisnicima ili e-mailom na </w:t>
      </w:r>
      <w:hyperlink r:id="rId7" w:history="1">
        <w:r w:rsidRPr="00532EEF">
          <w:rPr>
            <w:rStyle w:val="Hiperveza"/>
            <w:rFonts w:ascii="Arial Narrow" w:hAnsi="Arial Narrow"/>
            <w:sz w:val="16"/>
            <w:szCs w:val="20"/>
          </w:rPr>
          <w:t>korisnik@medjimurske-vode.hr</w:t>
        </w:r>
      </w:hyperlink>
      <w:r w:rsidRPr="00532EEF">
        <w:rPr>
          <w:rStyle w:val="Hiperveza"/>
          <w:rFonts w:ascii="Arial Narrow" w:hAnsi="Arial Narrow"/>
          <w:sz w:val="16"/>
          <w:szCs w:val="20"/>
        </w:rPr>
        <w:t>.</w:t>
      </w:r>
      <w:r w:rsidRPr="00532EEF">
        <w:rPr>
          <w:rFonts w:ascii="Arial Narrow" w:hAnsi="Arial Narrow"/>
          <w:sz w:val="16"/>
          <w:szCs w:val="20"/>
        </w:rPr>
        <w:t xml:space="preserve"> Pravo na ulaganje prigovora na obradu osobnih podataka na </w:t>
      </w:r>
      <w:hyperlink r:id="rId8" w:history="1">
        <w:r w:rsidRPr="00532EEF">
          <w:rPr>
            <w:rStyle w:val="Hiperveza"/>
            <w:rFonts w:ascii="Arial Narrow" w:hAnsi="Arial Narrow"/>
            <w:sz w:val="16"/>
            <w:szCs w:val="20"/>
          </w:rPr>
          <w:t>sluzbenik.zop@medjimurske-vode.hr</w:t>
        </w:r>
      </w:hyperlink>
      <w:r w:rsidRPr="00532EEF">
        <w:rPr>
          <w:rFonts w:ascii="Arial Narrow" w:hAnsi="Arial Narrow"/>
          <w:sz w:val="16"/>
          <w:szCs w:val="20"/>
        </w:rPr>
        <w:t xml:space="preserve"> </w:t>
      </w:r>
    </w:p>
    <w:p w14:paraId="570D01C0" w14:textId="77777777" w:rsidR="00A97FBB" w:rsidRPr="00A97FBB" w:rsidRDefault="00A97FBB" w:rsidP="00A97FBB">
      <w:pPr>
        <w:pStyle w:val="StandardWeb"/>
        <w:spacing w:before="0" w:beforeAutospacing="0" w:after="0" w:afterAutospacing="0" w:line="276" w:lineRule="auto"/>
        <w:rPr>
          <w:rFonts w:ascii="Calibri" w:hAnsi="Calibri"/>
          <w:sz w:val="16"/>
          <w:szCs w:val="16"/>
        </w:rPr>
      </w:pPr>
      <w:r w:rsidRPr="00A97FBB">
        <w:rPr>
          <w:rFonts w:ascii="Arial Narrow" w:hAnsi="Arial Narrow"/>
          <w:sz w:val="16"/>
          <w:szCs w:val="16"/>
        </w:rPr>
        <w:t xml:space="preserve">Primatelji osobnih podataka mogu biti Hrvatske ceste, HŽ, HEP, HT, ŽUC, Međimurje-plin, jedinice lokalne samouprave ili druga javno-pravna tijela kada je zakonom propisano da se od njih traže uvjeti i suglasnosti za izgradnju priključaka, u skladu s primjenjivim pravilima o zaštiti podataka. </w:t>
      </w:r>
    </w:p>
    <w:p w14:paraId="29091039" w14:textId="77777777" w:rsidR="00AB7359" w:rsidRPr="00A97FBB" w:rsidRDefault="00AB7359" w:rsidP="00A77123">
      <w:pPr>
        <w:widowControl w:val="0"/>
        <w:jc w:val="both"/>
        <w:rPr>
          <w:rFonts w:ascii="Arial Narrow" w:hAnsi="Arial Narrow"/>
          <w:sz w:val="8"/>
          <w:szCs w:val="8"/>
          <w:lang w:val="hr-HR"/>
        </w:rPr>
      </w:pPr>
    </w:p>
    <w:p w14:paraId="5BC01CA4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U Čakovcu, </w:t>
      </w:r>
    </w:p>
    <w:p w14:paraId="7417B9C9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  <w:t>Datum:</w:t>
      </w:r>
      <w:r>
        <w:rPr>
          <w:rFonts w:ascii="Arial Narrow" w:hAnsi="Arial Narrow"/>
          <w:lang w:val="hr-HR"/>
        </w:rPr>
        <w:t xml:space="preserve"> </w:t>
      </w:r>
      <w:r w:rsidR="00FF22BB">
        <w:rPr>
          <w:rFonts w:ascii="Arial Narrow" w:hAnsi="Arial Narrow"/>
          <w:lang w:val="hr-HR"/>
        </w:rPr>
        <w:t xml:space="preserve"> </w:t>
      </w:r>
      <w:r w:rsidR="00FF22B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="00AB7359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>Potpis podnositelja zahtjeva:</w:t>
      </w:r>
    </w:p>
    <w:p w14:paraId="0D47B1CE" w14:textId="77777777" w:rsidR="005873B8" w:rsidRDefault="005873B8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127CEA08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Telefonski kontakti Međimurskih voda d.o.o. </w:t>
      </w:r>
    </w:p>
    <w:p w14:paraId="5D2ADF3D" w14:textId="57B670C0" w:rsidR="00A77123" w:rsidRDefault="004844AF" w:rsidP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Voditelj odsjeka izgradnje priključaka</w:t>
      </w:r>
      <w:r w:rsidRPr="000472FB">
        <w:rPr>
          <w:rFonts w:ascii="Arial Narrow" w:hAnsi="Arial Narrow"/>
          <w:lang w:val="hr-HR"/>
        </w:rPr>
        <w:t xml:space="preserve"> </w:t>
      </w:r>
      <w:r>
        <w:rPr>
          <w:rFonts w:ascii="Arial Narrow" w:hAnsi="Arial Narrow"/>
          <w:lang w:val="hr-HR"/>
        </w:rPr>
        <w:t>Marko Ovčar</w:t>
      </w:r>
      <w:r w:rsidRPr="000472FB">
        <w:rPr>
          <w:rFonts w:ascii="Arial Narrow" w:hAnsi="Arial Narrow"/>
          <w:lang w:val="hr-HR"/>
        </w:rPr>
        <w:t xml:space="preserve"> 0</w:t>
      </w:r>
      <w:r>
        <w:rPr>
          <w:rFonts w:ascii="Arial Narrow" w:hAnsi="Arial Narrow"/>
          <w:lang w:val="hr-HR"/>
        </w:rPr>
        <w:t>99/1607-361,  040/370-</w:t>
      </w:r>
      <w:r w:rsidR="00B0750C">
        <w:rPr>
          <w:rFonts w:ascii="Arial Narrow" w:hAnsi="Arial Narrow"/>
          <w:lang w:val="hr-HR"/>
        </w:rPr>
        <w:t>7</w:t>
      </w:r>
      <w:r>
        <w:rPr>
          <w:rFonts w:ascii="Arial Narrow" w:hAnsi="Arial Narrow"/>
          <w:lang w:val="hr-HR"/>
        </w:rPr>
        <w:t>36</w:t>
      </w:r>
      <w:r w:rsidR="00A77123">
        <w:rPr>
          <w:rFonts w:ascii="Arial Narrow" w:hAnsi="Arial Narrow"/>
          <w:lang w:val="hr-HR"/>
        </w:rPr>
        <w:tab/>
        <w:t>(terenska izmjera, izrada troškovnika)</w:t>
      </w:r>
    </w:p>
    <w:p w14:paraId="50C3190D" w14:textId="77777777" w:rsidR="000472FB" w:rsidRPr="000472FB" w:rsidRDefault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Odjel odnosa s korisnicima 040/373-732, 373-733, 373-735</w:t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 w:rsidR="00B16D66"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>(podnošenje zahtjeva, sklapanje ugovora)</w:t>
      </w:r>
    </w:p>
    <w:sectPr w:rsidR="000472FB" w:rsidRPr="000472FB" w:rsidSect="001100CA">
      <w:headerReference w:type="even" r:id="rId9"/>
      <w:headerReference w:type="default" r:id="rId10"/>
      <w:footerReference w:type="default" r:id="rId11"/>
      <w:footerReference w:type="first" r:id="rId12"/>
      <w:endnotePr>
        <w:numFmt w:val="decimal"/>
      </w:endnotePr>
      <w:type w:val="continuous"/>
      <w:pgSz w:w="11907" w:h="16840" w:code="9"/>
      <w:pgMar w:top="2410" w:right="964" w:bottom="851" w:left="1418" w:header="0" w:footer="325" w:gutter="0"/>
      <w:pgNumType w:start="1" w:chapSep="emDash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3FEB" w14:textId="77777777" w:rsidR="002314C3" w:rsidRDefault="002314C3">
      <w:r>
        <w:separator/>
      </w:r>
    </w:p>
  </w:endnote>
  <w:endnote w:type="continuationSeparator" w:id="0">
    <w:p w14:paraId="5DB9395F" w14:textId="77777777" w:rsidR="002314C3" w:rsidRDefault="0023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AACF" w14:textId="77777777" w:rsidR="003F6FC2" w:rsidRPr="003F6FC2" w:rsidRDefault="003F6FC2" w:rsidP="003F6FC2">
    <w:pPr>
      <w:jc w:val="both"/>
      <w:rPr>
        <w:sz w:val="16"/>
        <w:szCs w:val="16"/>
        <w:lang w:val="hr-HR"/>
      </w:rPr>
    </w:pPr>
    <w:r w:rsidRPr="003F6FC2">
      <w:rPr>
        <w:sz w:val="16"/>
        <w:szCs w:val="16"/>
        <w:lang w:val="hr-HR"/>
      </w:rPr>
      <w:t>MB: 3427323, IBAN: HR3124020061100029522-kod Erste &amp; Steiermaerkische bank d.d., HR5223400091116013781-kod Privredne banke Zagreb, d.d., HR2423900011101631543-kod Hrvatske poštanske banke d.d., temeljni kapital: 39.949.710,00 EUR, upisano kod Trgovačkog suda u Varaždinu, pod brojem Tt-24/2595-2, Uprava/direktor Društva: mr.sc. Sunčana Glavina, dipl.oec.</w:t>
    </w:r>
  </w:p>
  <w:p w14:paraId="1D32A57B" w14:textId="496B9B16" w:rsidR="0010279F" w:rsidRDefault="0010279F" w:rsidP="005873B8">
    <w:pPr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8D99" w14:textId="77777777" w:rsidR="006D2AAE" w:rsidRPr="00D163D0" w:rsidRDefault="00D163D0" w:rsidP="00D163D0">
    <w:pPr>
      <w:jc w:val="both"/>
      <w:rPr>
        <w:rFonts w:ascii="Arial" w:hAnsi="Arial" w:cs="Arial"/>
        <w:sz w:val="16"/>
        <w:szCs w:val="16"/>
        <w:lang w:val="de-DE"/>
      </w:rPr>
    </w:pPr>
    <w:r w:rsidRPr="00D163D0">
      <w:rPr>
        <w:rFonts w:ascii="Arial" w:hAnsi="Arial" w:cs="Arial"/>
        <w:sz w:val="16"/>
        <w:szCs w:val="16"/>
        <w:lang w:val="de-DE"/>
      </w:rPr>
      <w:t>MB: 3427323, IBAN: HR3124020061100029522-kod Erste &amp; Steiermaerkische bank d.d., HR5223400091116013781-kod Privredne banke Zagreb, d.d., temeljni kapital: 301.000.000,00 kn upisan kod Trgovačkog suda u Varaždinu, pod brojem Tt-11/1386-3, Uprava/direktor Društva: Vladimir Topolnjak, dipl. ing.</w:t>
    </w:r>
  </w:p>
  <w:p w14:paraId="4A7DFC13" w14:textId="77777777" w:rsidR="0093740C" w:rsidRDefault="0093740C" w:rsidP="0093740C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7B0E" w14:textId="77777777" w:rsidR="002314C3" w:rsidRDefault="002314C3">
      <w:r>
        <w:separator/>
      </w:r>
    </w:p>
  </w:footnote>
  <w:footnote w:type="continuationSeparator" w:id="0">
    <w:p w14:paraId="25E683EA" w14:textId="77777777" w:rsidR="002314C3" w:rsidRDefault="00231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867D" w14:textId="77777777" w:rsidR="006D2AAE" w:rsidRDefault="00FE0889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6D2AA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C95262D" w14:textId="77777777" w:rsidR="006D2AAE" w:rsidRDefault="006D2AAE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41C8D" w14:textId="5C82D396" w:rsidR="00F912F8" w:rsidRDefault="00F912F8"/>
  <w:tbl>
    <w:tblPr>
      <w:tblW w:w="13501" w:type="dxa"/>
      <w:tblBorders>
        <w:bottom w:val="doubleWave" w:sz="6" w:space="0" w:color="0000FF"/>
      </w:tblBorders>
      <w:tblLayout w:type="fixed"/>
      <w:tblLook w:val="0000" w:firstRow="0" w:lastRow="0" w:firstColumn="0" w:lastColumn="0" w:noHBand="0" w:noVBand="0"/>
    </w:tblPr>
    <w:tblGrid>
      <w:gridCol w:w="1526"/>
      <w:gridCol w:w="4819"/>
      <w:gridCol w:w="3578"/>
      <w:gridCol w:w="3578"/>
    </w:tblGrid>
    <w:tr w:rsidR="001100CA" w:rsidRPr="00C42253" w14:paraId="1369212F" w14:textId="77777777" w:rsidTr="001100CA">
      <w:trPr>
        <w:trHeight w:val="1132"/>
      </w:trPr>
      <w:tc>
        <w:tcPr>
          <w:tcW w:w="1526" w:type="dxa"/>
        </w:tcPr>
        <w:p w14:paraId="2FB7FD2E" w14:textId="77777777" w:rsidR="001100CA" w:rsidRPr="00C42253" w:rsidRDefault="00000000" w:rsidP="001100CA">
          <w:pPr>
            <w:widowControl w:val="0"/>
            <w:rPr>
              <w:sz w:val="16"/>
              <w:lang w:val="hr-HR"/>
            </w:rPr>
          </w:pPr>
          <w:r>
            <w:rPr>
              <w:noProof/>
              <w:sz w:val="24"/>
              <w:lang w:val="hr-HR"/>
            </w:rPr>
            <w:object w:dxaOrig="0" w:dyaOrig="0" w14:anchorId="64B171F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margin-left:-8.35pt;margin-top:1.75pt;width:69.8pt;height:36.05pt;z-index:251668480" fillcolor="window">
                <v:imagedata r:id="rId1" o:title="" croptop="-264f" cropbottom="-264f" cropleft="-544f" cropright="-544f"/>
              </v:shape>
              <o:OLEObject Type="Embed" ProgID="PBrush" ShapeID="_x0000_s1027" DrawAspect="Content" ObjectID="_1854614366" r:id="rId2"/>
            </w:object>
          </w:r>
        </w:p>
        <w:p w14:paraId="40788AC7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  <w:p w14:paraId="6B70CF8E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  <w:p w14:paraId="61D75D91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  <w:p w14:paraId="1E2D5B92" w14:textId="77777777" w:rsidR="001100CA" w:rsidRPr="00C42253" w:rsidRDefault="001100CA" w:rsidP="001100CA">
          <w:pPr>
            <w:widowControl w:val="0"/>
            <w:rPr>
              <w:sz w:val="6"/>
              <w:lang w:val="hr-HR"/>
            </w:rPr>
          </w:pPr>
        </w:p>
        <w:p w14:paraId="4D1EA5FD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</w:tc>
      <w:tc>
        <w:tcPr>
          <w:tcW w:w="4819" w:type="dxa"/>
          <w:vAlign w:val="center"/>
        </w:tcPr>
        <w:p w14:paraId="07CAA9FC" w14:textId="5749990B" w:rsidR="001100CA" w:rsidRPr="009E5FB8" w:rsidRDefault="001100CA" w:rsidP="001100CA">
          <w:pPr>
            <w:widowControl w:val="0"/>
            <w:rPr>
              <w:b/>
              <w:color w:val="0000FF"/>
              <w:sz w:val="32"/>
              <w:szCs w:val="32"/>
              <w:lang w:val="hr-HR"/>
            </w:rPr>
          </w:pPr>
          <w:r w:rsidRPr="009E5FB8">
            <w:rPr>
              <w:b/>
              <w:color w:val="0000FF"/>
              <w:sz w:val="32"/>
              <w:szCs w:val="32"/>
              <w:lang w:val="hr-HR"/>
            </w:rPr>
            <w:t>MEĐIMURSKE VODE d.o.o.</w:t>
          </w:r>
        </w:p>
        <w:p w14:paraId="04E7D788" w14:textId="77777777" w:rsidR="001100CA" w:rsidRPr="009E5FB8" w:rsidRDefault="001100CA" w:rsidP="001100CA">
          <w:pPr>
            <w:widowControl w:val="0"/>
            <w:rPr>
              <w:b/>
              <w:sz w:val="24"/>
              <w:lang w:val="hr-HR"/>
            </w:rPr>
          </w:pPr>
          <w:r w:rsidRPr="009E5FB8">
            <w:rPr>
              <w:b/>
              <w:sz w:val="24"/>
              <w:lang w:val="hr-HR"/>
            </w:rPr>
            <w:t>za javnu vodoopskrbu i javnu odvodnju</w:t>
          </w:r>
        </w:p>
        <w:p w14:paraId="4D442B9C" w14:textId="5766AAEF" w:rsidR="001100CA" w:rsidRPr="009E5FB8" w:rsidRDefault="001100CA" w:rsidP="001100CA">
          <w:pPr>
            <w:widowControl w:val="0"/>
            <w:rPr>
              <w:sz w:val="24"/>
              <w:lang w:val="hr-HR"/>
            </w:rPr>
          </w:pPr>
          <w:r w:rsidRPr="009E5FB8">
            <w:rPr>
              <w:sz w:val="24"/>
              <w:lang w:val="hr-HR"/>
            </w:rPr>
            <w:t xml:space="preserve">40 000 ČAKOVEC, </w:t>
          </w:r>
          <w:r w:rsidR="00571646">
            <w:rPr>
              <w:sz w:val="24"/>
              <w:lang w:val="hr-HR"/>
            </w:rPr>
            <w:t xml:space="preserve">Ulica </w:t>
          </w:r>
          <w:r w:rsidRPr="009E5FB8">
            <w:rPr>
              <w:sz w:val="24"/>
              <w:lang w:val="hr-HR"/>
            </w:rPr>
            <w:t>Matice hrvatske 10</w:t>
          </w:r>
        </w:p>
        <w:p w14:paraId="575DACA4" w14:textId="47235320" w:rsidR="001100CA" w:rsidRPr="00C42253" w:rsidRDefault="001100CA" w:rsidP="001100CA">
          <w:pPr>
            <w:widowControl w:val="0"/>
            <w:rPr>
              <w:color w:val="0000FF"/>
              <w:sz w:val="8"/>
              <w:szCs w:val="8"/>
              <w:lang w:val="hr-HR"/>
            </w:rPr>
          </w:pPr>
        </w:p>
      </w:tc>
      <w:tc>
        <w:tcPr>
          <w:tcW w:w="3578" w:type="dxa"/>
        </w:tcPr>
        <w:p w14:paraId="7F0957E3" w14:textId="422D1C5D" w:rsidR="001100CA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</w:p>
        <w:p w14:paraId="67D9F58D" w14:textId="22A71625" w:rsidR="001100CA" w:rsidRPr="009E5FB8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2FAE0D26" w14:textId="7BBFD752" w:rsidR="001100CA" w:rsidRPr="009E5FB8" w:rsidRDefault="006F041C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>
            <w:rPr>
              <w:rFonts w:ascii="Arial" w:hAnsi="Arial" w:cs="Arial"/>
              <w:sz w:val="18"/>
              <w:szCs w:val="18"/>
              <w:lang w:val="hr-HR"/>
            </w:rPr>
            <w:t>korisnik</w:t>
          </w:r>
          <w:r w:rsidR="001100CA" w:rsidRPr="009E5FB8">
            <w:rPr>
              <w:rFonts w:ascii="Arial" w:hAnsi="Arial" w:cs="Arial"/>
              <w:sz w:val="18"/>
              <w:szCs w:val="18"/>
              <w:lang w:val="hr-HR"/>
            </w:rPr>
            <w:t>@medjimurske-vode.hr</w:t>
          </w:r>
        </w:p>
        <w:p w14:paraId="433B2600" w14:textId="77777777" w:rsidR="001100CA" w:rsidRPr="009E5FB8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6EA56EC0" w14:textId="4D83D3EE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  <w:tc>
        <w:tcPr>
          <w:tcW w:w="3578" w:type="dxa"/>
          <w:vAlign w:val="bottom"/>
        </w:tcPr>
        <w:p w14:paraId="3FB4E61F" w14:textId="6E44EDDB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19ED053C" w14:textId="77777777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fax: 040/ 37 37 71</w:t>
          </w:r>
        </w:p>
        <w:p w14:paraId="34EE9DB3" w14:textId="77777777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voda@medjimurske-vode.hr</w:t>
          </w:r>
        </w:p>
        <w:p w14:paraId="412499C5" w14:textId="77777777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342BE7D2" w14:textId="77777777" w:rsidR="001100CA" w:rsidRPr="00C42253" w:rsidRDefault="001100CA" w:rsidP="001100CA">
          <w:pPr>
            <w:widowControl w:val="0"/>
            <w:jc w:val="right"/>
            <w:rPr>
              <w:sz w:val="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</w:tr>
  </w:tbl>
  <w:p w14:paraId="432ABCE6" w14:textId="7E655F34" w:rsidR="00F912F8" w:rsidRDefault="00361C64">
    <w:pPr>
      <w:pStyle w:val="Zaglavlje"/>
      <w:ind w:right="360"/>
    </w:pPr>
    <w:r w:rsidRPr="006B07AE">
      <w:rPr>
        <w:noProof/>
        <w:sz w:val="24"/>
        <w:szCs w:val="24"/>
        <w:lang w:val="hr-HR"/>
      </w:rPr>
      <w:drawing>
        <wp:anchor distT="0" distB="0" distL="114300" distR="114300" simplePos="0" relativeHeight="251670528" behindDoc="0" locked="0" layoutInCell="1" allowOverlap="1" wp14:anchorId="40E9B3ED" wp14:editId="64981E39">
          <wp:simplePos x="0" y="0"/>
          <wp:positionH relativeFrom="column">
            <wp:posOffset>5591175</wp:posOffset>
          </wp:positionH>
          <wp:positionV relativeFrom="paragraph">
            <wp:posOffset>12065</wp:posOffset>
          </wp:positionV>
          <wp:extent cx="669925" cy="612140"/>
          <wp:effectExtent l="0" t="0" r="0" b="0"/>
          <wp:wrapThrough wrapText="bothSides">
            <wp:wrapPolygon edited="0">
              <wp:start x="0" y="0"/>
              <wp:lineTo x="0" y="20838"/>
              <wp:lineTo x="20883" y="20838"/>
              <wp:lineTo x="20883" y="0"/>
              <wp:lineTo x="0" y="0"/>
            </wp:wrapPolygon>
          </wp:wrapThrough>
          <wp:docPr id="29" name="Slika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2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9D9F91" w14:textId="5C16E68E" w:rsidR="00F912F8" w:rsidRDefault="00F912F8">
    <w:pPr>
      <w:pStyle w:val="Zaglavlje"/>
      <w:ind w:right="360"/>
    </w:pPr>
  </w:p>
  <w:p w14:paraId="0EFF599E" w14:textId="1F58F5AE" w:rsidR="00F912F8" w:rsidRDefault="00F912F8">
    <w:pPr>
      <w:pStyle w:val="Zaglavlje"/>
      <w:ind w:right="360"/>
    </w:pPr>
  </w:p>
  <w:p w14:paraId="751DB100" w14:textId="76A970D8" w:rsidR="006D2AAE" w:rsidRPr="003F6FC2" w:rsidRDefault="00F912F8" w:rsidP="00F912F8">
    <w:pPr>
      <w:widowControl w:val="0"/>
      <w:rPr>
        <w:lang w:val="pt-PT"/>
      </w:rPr>
    </w:pPr>
    <w:r w:rsidRPr="00EA0993">
      <w:rPr>
        <w:rFonts w:ascii="Arial" w:hAnsi="Arial" w:cs="Arial"/>
        <w:sz w:val="16"/>
        <w:szCs w:val="16"/>
        <w:lang w:val="hr-HR"/>
      </w:rPr>
      <w:t>Oznaka obrasca:</w:t>
    </w:r>
    <w:r w:rsidR="00832555">
      <w:rPr>
        <w:rFonts w:ascii="Arial" w:hAnsi="Arial" w:cs="Arial"/>
        <w:sz w:val="16"/>
        <w:szCs w:val="16"/>
        <w:lang w:val="hr-HR"/>
      </w:rPr>
      <w:t xml:space="preserve"> OB-IPK-UPK-2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F48"/>
    <w:multiLevelType w:val="hybridMultilevel"/>
    <w:tmpl w:val="3CAE628E"/>
    <w:lvl w:ilvl="0" w:tplc="D132E2BE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09BC19B6"/>
    <w:multiLevelType w:val="hybridMultilevel"/>
    <w:tmpl w:val="2F122A2E"/>
    <w:lvl w:ilvl="0" w:tplc="B624036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7F5A"/>
    <w:multiLevelType w:val="multilevel"/>
    <w:tmpl w:val="3E0CD250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DF5D7C"/>
    <w:multiLevelType w:val="hybridMultilevel"/>
    <w:tmpl w:val="6D64119E"/>
    <w:lvl w:ilvl="0" w:tplc="FF9CD0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5A1930"/>
    <w:multiLevelType w:val="hybridMultilevel"/>
    <w:tmpl w:val="14346DB8"/>
    <w:lvl w:ilvl="0" w:tplc="041A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16F43787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 w15:restartNumberingAfterBreak="0">
    <w:nsid w:val="1FE13D37"/>
    <w:multiLevelType w:val="hybridMultilevel"/>
    <w:tmpl w:val="3E0CD25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B27844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" w15:restartNumberingAfterBreak="0">
    <w:nsid w:val="28F449B4"/>
    <w:multiLevelType w:val="singleLevel"/>
    <w:tmpl w:val="68A854E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A4547B4"/>
    <w:multiLevelType w:val="hybridMultilevel"/>
    <w:tmpl w:val="1CE4E1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8810F4"/>
    <w:multiLevelType w:val="hybridMultilevel"/>
    <w:tmpl w:val="248A166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C3DA3"/>
    <w:multiLevelType w:val="multilevel"/>
    <w:tmpl w:val="90F6A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5D0140"/>
    <w:multiLevelType w:val="hybridMultilevel"/>
    <w:tmpl w:val="2F122A2E"/>
    <w:lvl w:ilvl="0" w:tplc="A9547B6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96970"/>
    <w:multiLevelType w:val="hybridMultilevel"/>
    <w:tmpl w:val="90F6A0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254D8D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5" w15:restartNumberingAfterBreak="0">
    <w:nsid w:val="4FBE7245"/>
    <w:multiLevelType w:val="multilevel"/>
    <w:tmpl w:val="3CAE628E"/>
    <w:lvl w:ilvl="0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 w15:restartNumberingAfterBreak="0">
    <w:nsid w:val="529307AA"/>
    <w:multiLevelType w:val="hybridMultilevel"/>
    <w:tmpl w:val="58AAEC34"/>
    <w:lvl w:ilvl="0" w:tplc="C6B6BE9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72088D"/>
    <w:multiLevelType w:val="hybridMultilevel"/>
    <w:tmpl w:val="715679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8C5BC9"/>
    <w:multiLevelType w:val="singleLevel"/>
    <w:tmpl w:val="E8BC1F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735D0868"/>
    <w:multiLevelType w:val="hybridMultilevel"/>
    <w:tmpl w:val="67E8C46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962B7D"/>
    <w:multiLevelType w:val="multilevel"/>
    <w:tmpl w:val="58AAEC3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8B3B91"/>
    <w:multiLevelType w:val="hybridMultilevel"/>
    <w:tmpl w:val="D5A00236"/>
    <w:lvl w:ilvl="0" w:tplc="F4EE026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3991165">
    <w:abstractNumId w:val="8"/>
  </w:num>
  <w:num w:numId="2" w16cid:durableId="585111966">
    <w:abstractNumId w:val="18"/>
  </w:num>
  <w:num w:numId="3" w16cid:durableId="360130190">
    <w:abstractNumId w:val="7"/>
  </w:num>
  <w:num w:numId="4" w16cid:durableId="1530802463">
    <w:abstractNumId w:val="5"/>
  </w:num>
  <w:num w:numId="5" w16cid:durableId="1673407279">
    <w:abstractNumId w:val="14"/>
  </w:num>
  <w:num w:numId="6" w16cid:durableId="1075980638">
    <w:abstractNumId w:val="17"/>
  </w:num>
  <w:num w:numId="7" w16cid:durableId="2107578547">
    <w:abstractNumId w:val="13"/>
  </w:num>
  <w:num w:numId="8" w16cid:durableId="1504273735">
    <w:abstractNumId w:val="11"/>
  </w:num>
  <w:num w:numId="9" w16cid:durableId="630090483">
    <w:abstractNumId w:val="16"/>
  </w:num>
  <w:num w:numId="10" w16cid:durableId="1835299504">
    <w:abstractNumId w:val="20"/>
  </w:num>
  <w:num w:numId="11" w16cid:durableId="1769615548">
    <w:abstractNumId w:val="6"/>
  </w:num>
  <w:num w:numId="12" w16cid:durableId="184635329">
    <w:abstractNumId w:val="2"/>
  </w:num>
  <w:num w:numId="13" w16cid:durableId="1850481167">
    <w:abstractNumId w:val="19"/>
  </w:num>
  <w:num w:numId="14" w16cid:durableId="218907710">
    <w:abstractNumId w:val="1"/>
  </w:num>
  <w:num w:numId="15" w16cid:durableId="936331506">
    <w:abstractNumId w:val="12"/>
  </w:num>
  <w:num w:numId="16" w16cid:durableId="1808622019">
    <w:abstractNumId w:val="21"/>
  </w:num>
  <w:num w:numId="17" w16cid:durableId="1903253480">
    <w:abstractNumId w:val="0"/>
  </w:num>
  <w:num w:numId="18" w16cid:durableId="1797215801">
    <w:abstractNumId w:val="15"/>
  </w:num>
  <w:num w:numId="19" w16cid:durableId="1828283752">
    <w:abstractNumId w:val="4"/>
  </w:num>
  <w:num w:numId="20" w16cid:durableId="112596547">
    <w:abstractNumId w:val="9"/>
  </w:num>
  <w:num w:numId="21" w16cid:durableId="1556349589">
    <w:abstractNumId w:val="10"/>
  </w:num>
  <w:num w:numId="22" w16cid:durableId="42692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5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7B"/>
    <w:rsid w:val="0000464A"/>
    <w:rsid w:val="000069E1"/>
    <w:rsid w:val="000472FB"/>
    <w:rsid w:val="000726E5"/>
    <w:rsid w:val="00073778"/>
    <w:rsid w:val="000762E8"/>
    <w:rsid w:val="000A046D"/>
    <w:rsid w:val="000B66BE"/>
    <w:rsid w:val="000D0D08"/>
    <w:rsid w:val="000E61F6"/>
    <w:rsid w:val="00101273"/>
    <w:rsid w:val="0010279F"/>
    <w:rsid w:val="001100CA"/>
    <w:rsid w:val="0012720A"/>
    <w:rsid w:val="00136F20"/>
    <w:rsid w:val="00184869"/>
    <w:rsid w:val="00191FD3"/>
    <w:rsid w:val="00197DB3"/>
    <w:rsid w:val="001D0DC3"/>
    <w:rsid w:val="00200BFE"/>
    <w:rsid w:val="0022155C"/>
    <w:rsid w:val="002314C3"/>
    <w:rsid w:val="002427E8"/>
    <w:rsid w:val="0024695A"/>
    <w:rsid w:val="00292F04"/>
    <w:rsid w:val="002C15E6"/>
    <w:rsid w:val="002D5036"/>
    <w:rsid w:val="002E1DEA"/>
    <w:rsid w:val="002E30A3"/>
    <w:rsid w:val="002E488B"/>
    <w:rsid w:val="00305B65"/>
    <w:rsid w:val="00314D67"/>
    <w:rsid w:val="00361C64"/>
    <w:rsid w:val="00375410"/>
    <w:rsid w:val="003C57AA"/>
    <w:rsid w:val="003F6FC2"/>
    <w:rsid w:val="00406C53"/>
    <w:rsid w:val="00483A5C"/>
    <w:rsid w:val="004844AF"/>
    <w:rsid w:val="004C0809"/>
    <w:rsid w:val="004D1774"/>
    <w:rsid w:val="004D76F1"/>
    <w:rsid w:val="00500BFA"/>
    <w:rsid w:val="00532EEF"/>
    <w:rsid w:val="00571646"/>
    <w:rsid w:val="005873B8"/>
    <w:rsid w:val="00605EE5"/>
    <w:rsid w:val="006349AD"/>
    <w:rsid w:val="00664E02"/>
    <w:rsid w:val="00675ED6"/>
    <w:rsid w:val="006779A7"/>
    <w:rsid w:val="00682950"/>
    <w:rsid w:val="00686BBF"/>
    <w:rsid w:val="0069368C"/>
    <w:rsid w:val="006B2D26"/>
    <w:rsid w:val="006B4705"/>
    <w:rsid w:val="006C13BC"/>
    <w:rsid w:val="006D2AAE"/>
    <w:rsid w:val="006F041C"/>
    <w:rsid w:val="006F52E8"/>
    <w:rsid w:val="006F7128"/>
    <w:rsid w:val="00725F0C"/>
    <w:rsid w:val="00752FB7"/>
    <w:rsid w:val="00767DFE"/>
    <w:rsid w:val="0077571A"/>
    <w:rsid w:val="007D1ED7"/>
    <w:rsid w:val="007F18D8"/>
    <w:rsid w:val="00801E49"/>
    <w:rsid w:val="008046B4"/>
    <w:rsid w:val="00825B27"/>
    <w:rsid w:val="00832555"/>
    <w:rsid w:val="00860B44"/>
    <w:rsid w:val="00870512"/>
    <w:rsid w:val="008831F9"/>
    <w:rsid w:val="008910AC"/>
    <w:rsid w:val="008A4BC8"/>
    <w:rsid w:val="008B19F5"/>
    <w:rsid w:val="00917838"/>
    <w:rsid w:val="0093740C"/>
    <w:rsid w:val="00946C15"/>
    <w:rsid w:val="00966B37"/>
    <w:rsid w:val="009C63C2"/>
    <w:rsid w:val="009D32D9"/>
    <w:rsid w:val="009D4563"/>
    <w:rsid w:val="00A02C8F"/>
    <w:rsid w:val="00A0457B"/>
    <w:rsid w:val="00A21288"/>
    <w:rsid w:val="00A21A00"/>
    <w:rsid w:val="00A27A00"/>
    <w:rsid w:val="00A33649"/>
    <w:rsid w:val="00A635C3"/>
    <w:rsid w:val="00A656E3"/>
    <w:rsid w:val="00A67FF2"/>
    <w:rsid w:val="00A7485E"/>
    <w:rsid w:val="00A77123"/>
    <w:rsid w:val="00A80E17"/>
    <w:rsid w:val="00A97FBB"/>
    <w:rsid w:val="00AB7359"/>
    <w:rsid w:val="00AF093D"/>
    <w:rsid w:val="00B00448"/>
    <w:rsid w:val="00B026D4"/>
    <w:rsid w:val="00B0750C"/>
    <w:rsid w:val="00B16D66"/>
    <w:rsid w:val="00B72A65"/>
    <w:rsid w:val="00BE0005"/>
    <w:rsid w:val="00BF73CF"/>
    <w:rsid w:val="00C47D6B"/>
    <w:rsid w:val="00C92FD8"/>
    <w:rsid w:val="00CE41BD"/>
    <w:rsid w:val="00CE4CCB"/>
    <w:rsid w:val="00D04D0C"/>
    <w:rsid w:val="00D055F0"/>
    <w:rsid w:val="00D163D0"/>
    <w:rsid w:val="00D2538A"/>
    <w:rsid w:val="00D329BF"/>
    <w:rsid w:val="00D4175F"/>
    <w:rsid w:val="00D7368C"/>
    <w:rsid w:val="00DC038F"/>
    <w:rsid w:val="00DC351B"/>
    <w:rsid w:val="00DE7BEF"/>
    <w:rsid w:val="00E23676"/>
    <w:rsid w:val="00E24E7B"/>
    <w:rsid w:val="00E50DCC"/>
    <w:rsid w:val="00EA0993"/>
    <w:rsid w:val="00ED7ECA"/>
    <w:rsid w:val="00F34308"/>
    <w:rsid w:val="00F42E7F"/>
    <w:rsid w:val="00F510CD"/>
    <w:rsid w:val="00F63298"/>
    <w:rsid w:val="00F912F8"/>
    <w:rsid w:val="00FD11B9"/>
    <w:rsid w:val="00FE0889"/>
    <w:rsid w:val="00FF2087"/>
    <w:rsid w:val="00FF22BB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6A6F5"/>
  <w15:docId w15:val="{996E587D-C986-4FEA-BE13-8658A6B6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02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basedOn w:val="Zadanifontodlomka"/>
    <w:semiHidden/>
    <w:rsid w:val="00664E02"/>
  </w:style>
  <w:style w:type="paragraph" w:styleId="Zaglavlje">
    <w:name w:val="header"/>
    <w:basedOn w:val="Normal"/>
    <w:rsid w:val="00664E0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664E02"/>
  </w:style>
  <w:style w:type="character" w:styleId="Hiperveza">
    <w:name w:val="Hyperlink"/>
    <w:rsid w:val="00664E02"/>
    <w:rPr>
      <w:color w:val="0000FF"/>
      <w:u w:val="single"/>
    </w:rPr>
  </w:style>
  <w:style w:type="paragraph" w:styleId="Podnoje">
    <w:name w:val="footer"/>
    <w:basedOn w:val="Normal"/>
    <w:link w:val="PodnojeChar"/>
    <w:rsid w:val="00664E02"/>
    <w:pPr>
      <w:tabs>
        <w:tab w:val="center" w:pos="4153"/>
        <w:tab w:val="right" w:pos="8306"/>
      </w:tabs>
    </w:pPr>
  </w:style>
  <w:style w:type="table" w:styleId="Reetkatablice">
    <w:name w:val="Table Grid"/>
    <w:basedOn w:val="Obinatablica"/>
    <w:rsid w:val="00F63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nojeChar">
    <w:name w:val="Podnožje Char"/>
    <w:link w:val="Podnoje"/>
    <w:rsid w:val="00D2538A"/>
    <w:rPr>
      <w:lang w:val="en-GB"/>
    </w:rPr>
  </w:style>
  <w:style w:type="paragraph" w:styleId="StandardWeb">
    <w:name w:val="Normal (Web)"/>
    <w:basedOn w:val="Normal"/>
    <w:uiPriority w:val="99"/>
    <w:unhideWhenUsed/>
    <w:rsid w:val="00F912F8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53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zbenik.zop@medjimurske-vode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risnik@medjimurske-vode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i%20.NET\VS2012\MV_repozitorij\zim\potrosaci_uplatnice\Uplatnice_sol\UplatniceKnjigovodstvo\Templates\zahtjev_vod_2018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zahtjev_vod_2018</Template>
  <TotalTime>1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Međimurske vode d.o.o.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Murk</dc:creator>
  <cp:lastModifiedBy>Dragutin Vadlja</cp:lastModifiedBy>
  <cp:revision>3</cp:revision>
  <cp:lastPrinted>2018-05-30T06:07:00Z</cp:lastPrinted>
  <dcterms:created xsi:type="dcterms:W3CDTF">2026-10-27T12:52:00Z</dcterms:created>
  <dcterms:modified xsi:type="dcterms:W3CDTF">2026-10-27T12:53:00Z</dcterms:modified>
</cp:coreProperties>
</file>